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9BC" w:rsidRPr="00DE4313" w:rsidRDefault="00A059BC" w:rsidP="001D650F">
      <w:pPr>
        <w:ind w:firstLine="540"/>
        <w:jc w:val="both"/>
        <w:rPr>
          <w:rFonts w:ascii="Tahoma" w:hAnsi="Tahoma" w:cs="Tahoma"/>
        </w:rPr>
      </w:pPr>
    </w:p>
    <w:p w:rsidR="00750657" w:rsidRDefault="00601F29" w:rsidP="005343BD">
      <w:pPr>
        <w:autoSpaceDE w:val="0"/>
        <w:autoSpaceDN w:val="0"/>
        <w:adjustRightInd w:val="0"/>
        <w:spacing w:line="241" w:lineRule="atLeast"/>
        <w:jc w:val="center"/>
        <w:rPr>
          <w:rFonts w:ascii="Palatino Linotype" w:hAnsi="Palatino Linotype" w:cs="Times"/>
          <w:b/>
          <w:bCs/>
          <w:color w:val="000000"/>
          <w:sz w:val="18"/>
          <w:szCs w:val="18"/>
          <w:lang w:val="en-US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41.75pt;margin-top:1.1pt;width:126.75pt;height:100.5pt;z-index:251658752;mso-width-relative:margin;mso-height-relative:margin" stroked="f">
            <v:textbox>
              <w:txbxContent>
                <w:p w:rsidR="00601F29" w:rsidRDefault="00D333FA" w:rsidP="00601F29">
                  <w:pPr>
                    <w:pStyle w:val="Footer"/>
                    <w:jc w:val="center"/>
                    <w:rPr>
                      <w:rFonts w:ascii="Tahoma" w:hAnsi="Tahoma" w:cs="Tahoma"/>
                      <w:bCs/>
                      <w:lang w:val="en-US"/>
                    </w:rPr>
                  </w:pPr>
                  <w:r>
                    <w:rPr>
                      <w:noProof/>
                      <w:sz w:val="20"/>
                      <w:szCs w:val="20"/>
                      <w:lang w:eastAsia="zh-TW"/>
                    </w:rPr>
                    <w:drawing>
                      <wp:inline distT="0" distB="0" distL="0" distR="0">
                        <wp:extent cx="982980" cy="647700"/>
                        <wp:effectExtent l="19050" t="0" r="7620" b="0"/>
                        <wp:docPr id="1" name="Picture 1" descr="Η ΤΑΝ Η ΕΠΙ ΤΑΣ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Η ΤΑΝ Η ΕΠΙ ΤΑΣ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82980" cy="647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F29" w:rsidRDefault="00601F29" w:rsidP="00601F29">
                  <w:pPr>
                    <w:autoSpaceDE w:val="0"/>
                    <w:autoSpaceDN w:val="0"/>
                    <w:adjustRightInd w:val="0"/>
                    <w:spacing w:line="241" w:lineRule="atLeast"/>
                    <w:jc w:val="center"/>
                    <w:rPr>
                      <w:rFonts w:ascii="Palatino Linotype" w:hAnsi="Palatino Linotype" w:cs="Times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Palatino Linotype" w:hAnsi="Palatino Linotype" w:cs="Times"/>
                      <w:b/>
                      <w:color w:val="000000"/>
                      <w:sz w:val="16"/>
                      <w:szCs w:val="16"/>
                    </w:rPr>
                    <w:t>ΕΛΛΗΝΙΚΗ ΔΗΜΟΚΡΑΤΙΑ</w:t>
                  </w:r>
                </w:p>
                <w:p w:rsidR="00601F29" w:rsidRDefault="00601F29" w:rsidP="00601F29">
                  <w:pPr>
                    <w:autoSpaceDE w:val="0"/>
                    <w:autoSpaceDN w:val="0"/>
                    <w:adjustRightInd w:val="0"/>
                    <w:spacing w:line="241" w:lineRule="atLeast"/>
                    <w:jc w:val="center"/>
                    <w:rPr>
                      <w:rFonts w:ascii="Palatino Linotype" w:hAnsi="Palatino Linotype" w:cs="Times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Palatino Linotype" w:hAnsi="Palatino Linotype" w:cs="Times"/>
                      <w:b/>
                      <w:color w:val="000000"/>
                      <w:sz w:val="16"/>
                      <w:szCs w:val="16"/>
                    </w:rPr>
                    <w:t>ΝΟΜΟΣ ΑΤΤΙΚΗΣ</w:t>
                  </w:r>
                </w:p>
                <w:p w:rsidR="00601F29" w:rsidRDefault="00601F29" w:rsidP="00601F29">
                  <w:pPr>
                    <w:autoSpaceDE w:val="0"/>
                    <w:autoSpaceDN w:val="0"/>
                    <w:adjustRightInd w:val="0"/>
                    <w:spacing w:line="241" w:lineRule="atLeast"/>
                    <w:jc w:val="center"/>
                    <w:rPr>
                      <w:rFonts w:ascii="Palatino Linotype" w:hAnsi="Palatino Linotype" w:cs="Times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Palatino Linotype" w:hAnsi="Palatino Linotype" w:cs="Times"/>
                      <w:b/>
                      <w:bCs/>
                      <w:color w:val="000000"/>
                      <w:sz w:val="18"/>
                      <w:szCs w:val="18"/>
                    </w:rPr>
                    <w:t>ΔΗΜΟΣ ΥΔΡΑΣ</w:t>
                  </w:r>
                </w:p>
                <w:p w:rsidR="00601F29" w:rsidRPr="00601F29" w:rsidRDefault="00601F29" w:rsidP="00601F29">
                  <w:pPr>
                    <w:jc w:val="center"/>
                    <w:rPr>
                      <w:rFonts w:ascii="Palatino Linotype" w:hAnsi="Palatino Linotype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601F29" w:rsidRDefault="00601F29" w:rsidP="005343BD">
      <w:pPr>
        <w:autoSpaceDE w:val="0"/>
        <w:autoSpaceDN w:val="0"/>
        <w:adjustRightInd w:val="0"/>
        <w:spacing w:line="241" w:lineRule="atLeast"/>
        <w:jc w:val="center"/>
        <w:rPr>
          <w:rFonts w:ascii="Palatino Linotype" w:hAnsi="Palatino Linotype" w:cs="Times"/>
          <w:b/>
          <w:bCs/>
          <w:color w:val="000000"/>
          <w:sz w:val="18"/>
          <w:szCs w:val="18"/>
          <w:lang w:val="en-US"/>
        </w:rPr>
      </w:pPr>
    </w:p>
    <w:p w:rsidR="00601F29" w:rsidRDefault="00601F29" w:rsidP="005343BD">
      <w:pPr>
        <w:autoSpaceDE w:val="0"/>
        <w:autoSpaceDN w:val="0"/>
        <w:adjustRightInd w:val="0"/>
        <w:spacing w:line="241" w:lineRule="atLeast"/>
        <w:jc w:val="center"/>
        <w:rPr>
          <w:rFonts w:ascii="Palatino Linotype" w:hAnsi="Palatino Linotype" w:cs="Times"/>
          <w:b/>
          <w:bCs/>
          <w:color w:val="000000"/>
          <w:sz w:val="18"/>
          <w:szCs w:val="18"/>
          <w:lang w:val="en-US"/>
        </w:rPr>
      </w:pPr>
    </w:p>
    <w:p w:rsidR="00601F29" w:rsidRDefault="00601F29" w:rsidP="005343BD">
      <w:pPr>
        <w:autoSpaceDE w:val="0"/>
        <w:autoSpaceDN w:val="0"/>
        <w:adjustRightInd w:val="0"/>
        <w:spacing w:line="241" w:lineRule="atLeast"/>
        <w:jc w:val="center"/>
        <w:rPr>
          <w:rFonts w:ascii="Palatino Linotype" w:hAnsi="Palatino Linotype" w:cs="Times"/>
          <w:b/>
          <w:bCs/>
          <w:color w:val="000000"/>
          <w:sz w:val="18"/>
          <w:szCs w:val="18"/>
          <w:lang w:val="en-US"/>
        </w:rPr>
      </w:pPr>
    </w:p>
    <w:p w:rsidR="00601F29" w:rsidRDefault="00601F29" w:rsidP="005343BD">
      <w:pPr>
        <w:autoSpaceDE w:val="0"/>
        <w:autoSpaceDN w:val="0"/>
        <w:adjustRightInd w:val="0"/>
        <w:spacing w:line="241" w:lineRule="atLeast"/>
        <w:jc w:val="center"/>
        <w:rPr>
          <w:rFonts w:ascii="Palatino Linotype" w:hAnsi="Palatino Linotype" w:cs="Times"/>
          <w:b/>
          <w:bCs/>
          <w:color w:val="000000"/>
          <w:sz w:val="18"/>
          <w:szCs w:val="18"/>
          <w:lang w:val="en-US"/>
        </w:rPr>
      </w:pPr>
    </w:p>
    <w:p w:rsidR="00601F29" w:rsidRPr="00601F29" w:rsidRDefault="00601F29" w:rsidP="005343BD">
      <w:pPr>
        <w:autoSpaceDE w:val="0"/>
        <w:autoSpaceDN w:val="0"/>
        <w:adjustRightInd w:val="0"/>
        <w:spacing w:line="241" w:lineRule="atLeast"/>
        <w:jc w:val="center"/>
        <w:rPr>
          <w:rFonts w:ascii="Palatino Linotype" w:hAnsi="Palatino Linotype" w:cs="Times"/>
          <w:b/>
          <w:bCs/>
          <w:color w:val="000000"/>
          <w:sz w:val="18"/>
          <w:szCs w:val="18"/>
          <w:lang w:val="en-US"/>
        </w:rPr>
      </w:pPr>
    </w:p>
    <w:p w:rsidR="00750657" w:rsidRDefault="00750657" w:rsidP="005343BD">
      <w:pPr>
        <w:autoSpaceDE w:val="0"/>
        <w:autoSpaceDN w:val="0"/>
        <w:adjustRightInd w:val="0"/>
        <w:spacing w:line="241" w:lineRule="atLeast"/>
        <w:jc w:val="center"/>
        <w:rPr>
          <w:rFonts w:ascii="Palatino Linotype" w:hAnsi="Palatino Linotype" w:cs="Times"/>
          <w:b/>
          <w:bCs/>
          <w:color w:val="000000"/>
          <w:sz w:val="18"/>
          <w:szCs w:val="18"/>
        </w:rPr>
      </w:pPr>
    </w:p>
    <w:p w:rsidR="00750657" w:rsidRDefault="00750657" w:rsidP="005343BD">
      <w:pPr>
        <w:autoSpaceDE w:val="0"/>
        <w:autoSpaceDN w:val="0"/>
        <w:adjustRightInd w:val="0"/>
        <w:spacing w:line="241" w:lineRule="atLeast"/>
        <w:jc w:val="center"/>
        <w:rPr>
          <w:rFonts w:ascii="Palatino Linotype" w:hAnsi="Palatino Linotype" w:cs="Times"/>
          <w:b/>
          <w:bCs/>
          <w:color w:val="000000"/>
          <w:sz w:val="18"/>
          <w:szCs w:val="18"/>
        </w:rPr>
      </w:pPr>
    </w:p>
    <w:p w:rsidR="00750657" w:rsidRPr="005343BD" w:rsidRDefault="00497D1D" w:rsidP="005343BD">
      <w:pPr>
        <w:autoSpaceDE w:val="0"/>
        <w:autoSpaceDN w:val="0"/>
        <w:adjustRightInd w:val="0"/>
        <w:spacing w:line="241" w:lineRule="atLeast"/>
        <w:jc w:val="center"/>
        <w:rPr>
          <w:rFonts w:ascii="Palatino Linotype" w:hAnsi="Palatino Linotype" w:cs="Times"/>
          <w:b/>
          <w:color w:val="000000"/>
          <w:sz w:val="16"/>
          <w:szCs w:val="16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9" type="#_x0000_t202" style="position:absolute;left:0;text-align:left;margin-left:285pt;margin-top:4.5pt;width:171pt;height:62.4pt;z-index:251657728" stroked="f">
            <v:textbox style="mso-next-textbox:#_x0000_s1029">
              <w:txbxContent>
                <w:p w:rsidR="00497D1D" w:rsidRPr="00DB472C" w:rsidRDefault="00C556DE" w:rsidP="00D333FA">
                  <w:pPr>
                    <w:pStyle w:val="Foo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Ύδρα </w:t>
                  </w:r>
                  <w:r w:rsidR="00F044F8">
                    <w:rPr>
                      <w:rFonts w:ascii="Arial" w:hAnsi="Arial" w:cs="Arial"/>
                      <w:sz w:val="22"/>
                      <w:szCs w:val="22"/>
                    </w:rPr>
                    <w:t>8-9-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 </w:t>
                  </w:r>
                  <w:r w:rsidR="00DB472C">
                    <w:rPr>
                      <w:rFonts w:ascii="Arial" w:hAnsi="Arial" w:cs="Arial"/>
                      <w:sz w:val="22"/>
                      <w:szCs w:val="22"/>
                    </w:rPr>
                    <w:t>2015</w:t>
                  </w:r>
                </w:p>
                <w:p w:rsidR="00497D1D" w:rsidRDefault="00497D1D" w:rsidP="00497D1D">
                  <w:pPr>
                    <w:pStyle w:val="Foo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497D1D" w:rsidRDefault="00497D1D" w:rsidP="00497D1D">
                  <w:pPr>
                    <w:pStyle w:val="Foo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Αρ. Πρωτ.          </w:t>
                  </w:r>
                </w:p>
                <w:p w:rsidR="00F7376A" w:rsidRPr="00F7376A" w:rsidRDefault="00F7376A" w:rsidP="00750657">
                  <w:pPr>
                    <w:ind w:firstLine="36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B179FD" w:rsidRDefault="00B179FD" w:rsidP="00B179FD">
      <w:pPr>
        <w:pStyle w:val="Footer"/>
        <w:ind w:firstLine="540"/>
        <w:jc w:val="right"/>
        <w:rPr>
          <w:rFonts w:ascii="Arial" w:hAnsi="Arial" w:cs="Arial"/>
          <w:sz w:val="22"/>
          <w:szCs w:val="22"/>
        </w:rPr>
      </w:pPr>
    </w:p>
    <w:p w:rsidR="0093552B" w:rsidRDefault="0093552B" w:rsidP="0093552B">
      <w:pPr>
        <w:pStyle w:val="Footer"/>
        <w:ind w:firstLine="540"/>
        <w:rPr>
          <w:rFonts w:ascii="Arial" w:hAnsi="Arial" w:cs="Arial"/>
          <w:sz w:val="22"/>
          <w:szCs w:val="22"/>
        </w:rPr>
      </w:pPr>
    </w:p>
    <w:p w:rsidR="00F7376A" w:rsidRDefault="00804CEC" w:rsidP="0093552B">
      <w:pPr>
        <w:pStyle w:val="Footer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B179FD" w:rsidRDefault="00B179FD" w:rsidP="0093552B">
      <w:pPr>
        <w:pStyle w:val="Footer"/>
        <w:ind w:firstLine="540"/>
        <w:rPr>
          <w:rFonts w:ascii="Arial" w:hAnsi="Arial" w:cs="Arial"/>
          <w:sz w:val="22"/>
          <w:szCs w:val="22"/>
        </w:rPr>
      </w:pPr>
    </w:p>
    <w:p w:rsidR="00B179FD" w:rsidRDefault="00F044F8" w:rsidP="0093552B">
      <w:pPr>
        <w:pStyle w:val="Footer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8" type="#_x0000_t202" style="position:absolute;left:0;text-align:left;margin-left:25.5pt;margin-top:4.25pt;width:208.5pt;height:90pt;z-index:251656704" stroked="f">
            <v:textbox style="mso-next-textbox:#_x0000_s1028">
              <w:txbxContent>
                <w:p w:rsidR="00750657" w:rsidRDefault="00526899" w:rsidP="00BA6CC9">
                  <w:pPr>
                    <w:spacing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DB472C">
                    <w:rPr>
                      <w:rFonts w:ascii="Arial" w:hAnsi="Arial" w:cs="Arial"/>
                      <w:b/>
                      <w:sz w:val="22"/>
                      <w:szCs w:val="22"/>
                    </w:rPr>
                    <w:t>Π</w:t>
                  </w:r>
                  <w:r w:rsidR="00DB472C" w:rsidRPr="00DB472C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Pr="00DB472C">
                    <w:rPr>
                      <w:rFonts w:ascii="Arial" w:hAnsi="Arial" w:cs="Arial"/>
                      <w:b/>
                      <w:sz w:val="22"/>
                      <w:szCs w:val="22"/>
                    </w:rPr>
                    <w:t>ρ</w:t>
                  </w:r>
                  <w:r w:rsidR="00DB472C" w:rsidRPr="00DB472C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Pr="00DB472C">
                    <w:rPr>
                      <w:rFonts w:ascii="Arial" w:hAnsi="Arial" w:cs="Arial"/>
                      <w:b/>
                      <w:sz w:val="22"/>
                      <w:szCs w:val="22"/>
                    </w:rPr>
                    <w:t>ο</w:t>
                  </w:r>
                  <w:r w:rsidR="00DB472C" w:rsidRPr="00DB472C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Pr="00DB472C">
                    <w:rPr>
                      <w:rFonts w:ascii="Arial" w:hAnsi="Arial" w:cs="Arial"/>
                      <w:b/>
                      <w:sz w:val="22"/>
                      <w:szCs w:val="22"/>
                    </w:rPr>
                    <w:t>ς</w:t>
                  </w:r>
                </w:p>
                <w:p w:rsidR="00F044F8" w:rsidRDefault="00F044F8" w:rsidP="00BA6CC9">
                  <w:pPr>
                    <w:spacing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Υπουργό Πολιτισμού,</w:t>
                  </w:r>
                  <w:r w:rsidR="00BB27C1">
                    <w:rPr>
                      <w:rFonts w:ascii="Arial" w:hAnsi="Arial" w:cs="Arial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Παιδείας και</w:t>
                  </w:r>
                </w:p>
                <w:p w:rsidR="00F044F8" w:rsidRDefault="00F044F8" w:rsidP="00BA6CC9">
                  <w:pPr>
                    <w:spacing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Θρησκευμάτων</w:t>
                  </w:r>
                </w:p>
                <w:p w:rsidR="00F044F8" w:rsidRDefault="00D333FA" w:rsidP="00BA6CC9">
                  <w:pPr>
                    <w:spacing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κα Αγγελική-Ευφροσύνη </w:t>
                  </w:r>
                  <w:r w:rsidR="00F044F8">
                    <w:rPr>
                      <w:rFonts w:ascii="Arial" w:hAnsi="Arial" w:cs="Arial"/>
                      <w:b/>
                      <w:sz w:val="22"/>
                      <w:szCs w:val="22"/>
                    </w:rPr>
                    <w:t>Κιάου</w:t>
                  </w:r>
                </w:p>
                <w:p w:rsidR="00F044F8" w:rsidRPr="00F044F8" w:rsidRDefault="00F044F8" w:rsidP="00D333FA">
                  <w:pPr>
                    <w:spacing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Α θ ή ν α </w:t>
                  </w:r>
                </w:p>
              </w:txbxContent>
            </v:textbox>
          </v:shape>
        </w:pict>
      </w:r>
    </w:p>
    <w:p w:rsidR="00B179FD" w:rsidRDefault="00B179FD" w:rsidP="0093552B">
      <w:pPr>
        <w:pStyle w:val="Footer"/>
        <w:ind w:firstLine="540"/>
        <w:rPr>
          <w:rFonts w:ascii="Arial" w:hAnsi="Arial" w:cs="Arial"/>
          <w:sz w:val="22"/>
          <w:szCs w:val="22"/>
        </w:rPr>
      </w:pPr>
    </w:p>
    <w:p w:rsidR="00B179FD" w:rsidRDefault="00B179FD" w:rsidP="0093552B">
      <w:pPr>
        <w:pStyle w:val="Footer"/>
        <w:ind w:firstLine="540"/>
        <w:rPr>
          <w:rFonts w:ascii="Arial" w:hAnsi="Arial" w:cs="Arial"/>
          <w:sz w:val="22"/>
          <w:szCs w:val="22"/>
        </w:rPr>
      </w:pPr>
    </w:p>
    <w:p w:rsidR="00B179FD" w:rsidRDefault="00B179FD" w:rsidP="0093552B">
      <w:pPr>
        <w:pStyle w:val="Footer"/>
        <w:ind w:firstLine="540"/>
        <w:rPr>
          <w:rFonts w:ascii="Arial" w:hAnsi="Arial" w:cs="Arial"/>
          <w:sz w:val="22"/>
          <w:szCs w:val="22"/>
        </w:rPr>
      </w:pPr>
    </w:p>
    <w:p w:rsidR="00B179FD" w:rsidRDefault="00B179FD" w:rsidP="0093552B">
      <w:pPr>
        <w:pStyle w:val="Footer"/>
        <w:ind w:firstLine="540"/>
        <w:rPr>
          <w:rFonts w:ascii="Arial" w:hAnsi="Arial" w:cs="Arial"/>
          <w:sz w:val="22"/>
          <w:szCs w:val="22"/>
        </w:rPr>
      </w:pPr>
    </w:p>
    <w:p w:rsidR="00B179FD" w:rsidRDefault="00B179FD" w:rsidP="0093552B">
      <w:pPr>
        <w:pStyle w:val="Footer"/>
        <w:ind w:firstLine="540"/>
        <w:rPr>
          <w:rFonts w:ascii="Arial" w:hAnsi="Arial" w:cs="Arial"/>
          <w:sz w:val="22"/>
          <w:szCs w:val="22"/>
        </w:rPr>
      </w:pPr>
    </w:p>
    <w:p w:rsidR="00B179FD" w:rsidRDefault="00B179FD" w:rsidP="0093552B">
      <w:pPr>
        <w:pStyle w:val="Footer"/>
        <w:ind w:firstLine="540"/>
        <w:rPr>
          <w:rFonts w:ascii="Arial" w:hAnsi="Arial" w:cs="Arial"/>
          <w:sz w:val="22"/>
          <w:szCs w:val="22"/>
        </w:rPr>
      </w:pPr>
    </w:p>
    <w:p w:rsidR="00B179FD" w:rsidRDefault="00B179FD" w:rsidP="0093552B">
      <w:pPr>
        <w:pStyle w:val="Footer"/>
        <w:ind w:firstLine="540"/>
        <w:rPr>
          <w:rFonts w:ascii="Arial" w:hAnsi="Arial" w:cs="Arial"/>
          <w:sz w:val="22"/>
          <w:szCs w:val="22"/>
        </w:rPr>
      </w:pPr>
    </w:p>
    <w:p w:rsidR="0093552B" w:rsidRDefault="0093552B" w:rsidP="001F73FC">
      <w:pPr>
        <w:pStyle w:val="Footer"/>
        <w:ind w:firstLine="540"/>
        <w:rPr>
          <w:rFonts w:ascii="Arial" w:hAnsi="Arial" w:cs="Arial"/>
          <w:sz w:val="22"/>
          <w:szCs w:val="22"/>
        </w:rPr>
      </w:pPr>
    </w:p>
    <w:p w:rsidR="00312485" w:rsidRDefault="00312485" w:rsidP="001F73FC">
      <w:pPr>
        <w:pStyle w:val="Footer"/>
        <w:ind w:firstLine="540"/>
        <w:rPr>
          <w:rFonts w:ascii="Arial" w:hAnsi="Arial" w:cs="Arial"/>
          <w:b/>
          <w:sz w:val="22"/>
          <w:szCs w:val="22"/>
          <w:lang w:val="en-US"/>
        </w:rPr>
      </w:pPr>
    </w:p>
    <w:p w:rsidR="00312485" w:rsidRDefault="00312485" w:rsidP="001F73FC">
      <w:pPr>
        <w:pStyle w:val="Footer"/>
        <w:ind w:firstLine="540"/>
        <w:rPr>
          <w:rFonts w:ascii="Arial" w:hAnsi="Arial" w:cs="Arial"/>
          <w:b/>
          <w:sz w:val="22"/>
          <w:szCs w:val="22"/>
          <w:lang w:val="en-US"/>
        </w:rPr>
      </w:pPr>
    </w:p>
    <w:p w:rsidR="00E5661C" w:rsidRDefault="00F044F8" w:rsidP="00BA6CC9">
      <w:pPr>
        <w:pStyle w:val="Footer"/>
        <w:spacing w:line="360" w:lineRule="auto"/>
        <w:ind w:firstLine="54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Αγαπητή κυρία Υπουργέ,</w:t>
      </w:r>
    </w:p>
    <w:p w:rsidR="00F044F8" w:rsidRDefault="00F044F8" w:rsidP="00BA6CC9">
      <w:pPr>
        <w:pStyle w:val="Footer"/>
        <w:spacing w:line="360" w:lineRule="auto"/>
        <w:ind w:firstLine="540"/>
        <w:rPr>
          <w:rFonts w:ascii="Arial" w:hAnsi="Arial" w:cs="Arial"/>
          <w:b/>
          <w:sz w:val="22"/>
          <w:szCs w:val="22"/>
        </w:rPr>
      </w:pPr>
    </w:p>
    <w:p w:rsidR="00F044F8" w:rsidRDefault="00F044F8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Με την παρούσα επιστολή θα θέλαμε να σας εκθέσουμε </w:t>
      </w:r>
      <w:r w:rsidR="00DA0413">
        <w:rPr>
          <w:rFonts w:ascii="Arial" w:hAnsi="Arial" w:cs="Arial"/>
          <w:sz w:val="22"/>
          <w:szCs w:val="22"/>
        </w:rPr>
        <w:t>την κατάσταση στην οποία έχουν περιέλθει τα σχολεία της Ύδρας λόγω λειτουργικών κενών. Κατάσταση που θα είναι ορατή την ημέρα του αγιασμού των σχολείων αφού στο Β΄Νηπιαγωγείο και στο Β΄Δημοτικό Σχολείο Ύδρας δε θα υπάρχει εκπαιδευτικός να υποδεχθεί τα παιδιά στην τελετή του αγιασμού.</w:t>
      </w:r>
    </w:p>
    <w:p w:rsidR="00DA0413" w:rsidRDefault="00DA0413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Συγκεκριμένα σας αναφέρουμε τα κενά για το σχολικό έτος σε κάθε μία από τις σχολικές μονάδες που λειτουργούν στο νησί </w:t>
      </w:r>
      <w:r w:rsidRPr="00DA0413">
        <w:rPr>
          <w:rFonts w:ascii="Arial" w:hAnsi="Arial" w:cs="Arial"/>
          <w:sz w:val="22"/>
          <w:szCs w:val="22"/>
        </w:rPr>
        <w:t>:</w:t>
      </w:r>
    </w:p>
    <w:p w:rsidR="00DF1E94" w:rsidRPr="00DF1E94" w:rsidRDefault="00DF1E94" w:rsidP="00BA6CC9">
      <w:pPr>
        <w:pStyle w:val="Footer"/>
        <w:spacing w:line="360" w:lineRule="auto"/>
        <w:ind w:firstLine="540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ΝΗΠΙΑΓΩΓΕΙΑ –ΔΗΜΟΤΙΚΑ</w:t>
      </w:r>
    </w:p>
    <w:p w:rsidR="00DA0413" w:rsidRDefault="002C75B9" w:rsidP="00BA6CC9">
      <w:pPr>
        <w:pStyle w:val="Footer"/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1)1</w:t>
      </w:r>
      <w:r w:rsidRPr="002C75B9">
        <w:rPr>
          <w:rFonts w:ascii="Arial" w:hAnsi="Arial" w:cs="Arial"/>
          <w:sz w:val="22"/>
          <w:szCs w:val="22"/>
          <w:vertAlign w:val="superscript"/>
        </w:rPr>
        <w:t>ο</w:t>
      </w:r>
      <w:r>
        <w:rPr>
          <w:rFonts w:ascii="Arial" w:hAnsi="Arial" w:cs="Arial"/>
          <w:sz w:val="22"/>
          <w:szCs w:val="22"/>
        </w:rPr>
        <w:t xml:space="preserve"> Δημοτικό Σχολείο (τριθέσιο) τρία (3) λειτουργικά κενά</w:t>
      </w:r>
    </w:p>
    <w:p w:rsidR="002C75B9" w:rsidRDefault="002C75B9" w:rsidP="00BA6CC9">
      <w:pPr>
        <w:pStyle w:val="Footer"/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2)2</w:t>
      </w:r>
      <w:r w:rsidRPr="002C75B9">
        <w:rPr>
          <w:rFonts w:ascii="Arial" w:hAnsi="Arial" w:cs="Arial"/>
          <w:sz w:val="22"/>
          <w:szCs w:val="22"/>
          <w:vertAlign w:val="superscript"/>
        </w:rPr>
        <w:t>ο</w:t>
      </w:r>
      <w:r>
        <w:rPr>
          <w:rFonts w:ascii="Arial" w:hAnsi="Arial" w:cs="Arial"/>
          <w:sz w:val="22"/>
          <w:szCs w:val="22"/>
        </w:rPr>
        <w:t xml:space="preserve"> Δημοτικό Σχολείο τρία (3) λειτουργικά κενά</w:t>
      </w:r>
    </w:p>
    <w:p w:rsidR="002C75B9" w:rsidRDefault="002C75B9" w:rsidP="00BA6CC9">
      <w:pPr>
        <w:pStyle w:val="Footer"/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3)2</w:t>
      </w:r>
      <w:r w:rsidRPr="002C75B9">
        <w:rPr>
          <w:rFonts w:ascii="Arial" w:hAnsi="Arial" w:cs="Arial"/>
          <w:sz w:val="22"/>
          <w:szCs w:val="22"/>
          <w:vertAlign w:val="superscript"/>
        </w:rPr>
        <w:t>ο</w:t>
      </w:r>
      <w:r>
        <w:rPr>
          <w:rFonts w:ascii="Arial" w:hAnsi="Arial" w:cs="Arial"/>
          <w:sz w:val="22"/>
          <w:szCs w:val="22"/>
        </w:rPr>
        <w:t xml:space="preserve"> Νηπιαγωγείο Ύδρας ένα (1) λειτουργικό κενό</w:t>
      </w:r>
    </w:p>
    <w:p w:rsidR="002C75B9" w:rsidRDefault="002C75B9" w:rsidP="00BA6CC9">
      <w:pPr>
        <w:pStyle w:val="Footer"/>
        <w:spacing w:line="360" w:lineRule="auto"/>
        <w:ind w:left="108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Ειδικότητες και για τα δύο δημοτικά</w:t>
      </w:r>
      <w:r w:rsidRPr="002C75B9">
        <w:rPr>
          <w:rFonts w:ascii="Arial" w:hAnsi="Arial" w:cs="Arial"/>
          <w:b/>
          <w:sz w:val="22"/>
          <w:szCs w:val="22"/>
        </w:rPr>
        <w:t>:</w:t>
      </w:r>
    </w:p>
    <w:p w:rsidR="002C75B9" w:rsidRDefault="002C75B9" w:rsidP="00BA6CC9">
      <w:pPr>
        <w:pStyle w:val="Footer"/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Ένας (1) Γυμναστής</w:t>
      </w:r>
    </w:p>
    <w:p w:rsidR="002C75B9" w:rsidRDefault="002C75B9" w:rsidP="00BA6CC9">
      <w:pPr>
        <w:pStyle w:val="Footer"/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Ένας (1) Καθηγητής Αγγλικών</w:t>
      </w:r>
    </w:p>
    <w:p w:rsidR="002C75B9" w:rsidRDefault="00DF1E94" w:rsidP="00BA6CC9">
      <w:pPr>
        <w:pStyle w:val="Footer"/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Ένας (1) για τμήμα ένταξης</w:t>
      </w:r>
    </w:p>
    <w:p w:rsidR="00DF1E94" w:rsidRDefault="00DF1E94" w:rsidP="00BA6CC9">
      <w:pPr>
        <w:pStyle w:val="Footer"/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Ένας (1) παράλληλης στήριξης</w:t>
      </w:r>
    </w:p>
    <w:p w:rsidR="00DF1E94" w:rsidRPr="00DF1E94" w:rsidRDefault="00DF1E94" w:rsidP="00BA6CC9">
      <w:pPr>
        <w:pStyle w:val="Footer"/>
        <w:spacing w:line="360" w:lineRule="auto"/>
        <w:ind w:left="1080"/>
        <w:jc w:val="center"/>
        <w:rPr>
          <w:rFonts w:ascii="Arial" w:hAnsi="Arial" w:cs="Arial"/>
          <w:b/>
          <w:sz w:val="22"/>
          <w:szCs w:val="22"/>
        </w:rPr>
      </w:pPr>
      <w:r w:rsidRPr="00DF1E94">
        <w:rPr>
          <w:rFonts w:ascii="Arial" w:hAnsi="Arial" w:cs="Arial"/>
          <w:b/>
          <w:sz w:val="22"/>
          <w:szCs w:val="22"/>
        </w:rPr>
        <w:t>ΓΥΜΝΑΣΙΟ ΥΔΡΑΣ</w:t>
      </w:r>
    </w:p>
    <w:p w:rsidR="002C75B9" w:rsidRDefault="00DF1E94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B275AC">
        <w:rPr>
          <w:rFonts w:ascii="Arial" w:hAnsi="Arial" w:cs="Arial"/>
          <w:sz w:val="22"/>
          <w:szCs w:val="22"/>
        </w:rPr>
        <w:t xml:space="preserve">Ένας (1) Θεολόγος  </w:t>
      </w:r>
      <w:r>
        <w:rPr>
          <w:rFonts w:ascii="Arial" w:hAnsi="Arial" w:cs="Arial"/>
          <w:sz w:val="22"/>
          <w:szCs w:val="22"/>
        </w:rPr>
        <w:t>(ΣΔ)</w:t>
      </w:r>
    </w:p>
    <w:p w:rsidR="00B275AC" w:rsidRDefault="00B275AC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Δύο (2) Φιλόλογοι</w:t>
      </w:r>
    </w:p>
    <w:p w:rsidR="00B275AC" w:rsidRDefault="00B275AC" w:rsidP="000B77E8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Ένας (1) Μαθηματικός</w:t>
      </w:r>
    </w:p>
    <w:p w:rsidR="00B275AC" w:rsidRDefault="000B77E8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Ένας (1) </w:t>
      </w:r>
      <w:r w:rsidR="00B275AC">
        <w:rPr>
          <w:rFonts w:ascii="Arial" w:hAnsi="Arial" w:cs="Arial"/>
          <w:sz w:val="22"/>
          <w:szCs w:val="22"/>
        </w:rPr>
        <w:t>Γαλλικών</w:t>
      </w:r>
    </w:p>
    <w:p w:rsidR="00B275AC" w:rsidRDefault="00B275AC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Ένας (1) Καλλιτεχνικών</w:t>
      </w:r>
    </w:p>
    <w:p w:rsidR="00BA6CC9" w:rsidRDefault="00BA6CC9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</w:p>
    <w:p w:rsidR="00BA6CC9" w:rsidRDefault="00BA6CC9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</w:p>
    <w:p w:rsidR="00BA6CC9" w:rsidRDefault="00BA6CC9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</w:p>
    <w:p w:rsidR="00B275AC" w:rsidRDefault="00B275AC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Ένας (1) Κοινωνιολόγος (ΣΔ)</w:t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</w:r>
    </w:p>
    <w:p w:rsidR="00B275AC" w:rsidRDefault="00B275AC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Ένας (1) Γυμναστής (ΣΔ)</w:t>
      </w:r>
    </w:p>
    <w:p w:rsidR="00B275AC" w:rsidRDefault="00B275AC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Ένας (1) Τεχνολόγος</w:t>
      </w:r>
    </w:p>
    <w:p w:rsidR="0080371C" w:rsidRDefault="00B275AC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Ένας (1) Μουσικός</w:t>
      </w:r>
    </w:p>
    <w:p w:rsidR="00B275AC" w:rsidRDefault="0080371C" w:rsidP="00BA6CC9">
      <w:pPr>
        <w:pStyle w:val="Footer"/>
        <w:spacing w:line="360" w:lineRule="auto"/>
        <w:ind w:firstLine="5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ΛΥΚΕΙΟ ΥΔΡΑΣ</w:t>
      </w:r>
    </w:p>
    <w:p w:rsidR="0080371C" w:rsidRDefault="0080371C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Δύο (2) Φιλόλογοι</w:t>
      </w:r>
    </w:p>
    <w:p w:rsidR="0080371C" w:rsidRDefault="0080371C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3579DE">
        <w:rPr>
          <w:rFonts w:ascii="Arial" w:hAnsi="Arial" w:cs="Arial"/>
          <w:sz w:val="22"/>
          <w:szCs w:val="22"/>
        </w:rPr>
        <w:t>Ένας (1) Μαθηματικός</w:t>
      </w:r>
    </w:p>
    <w:p w:rsidR="003579DE" w:rsidRDefault="003579DE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Ένας (1) Φυσικός</w:t>
      </w:r>
    </w:p>
    <w:p w:rsidR="003579DE" w:rsidRDefault="000B77E8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Ένας (1) </w:t>
      </w:r>
      <w:r w:rsidR="003579DE">
        <w:rPr>
          <w:rFonts w:ascii="Arial" w:hAnsi="Arial" w:cs="Arial"/>
          <w:sz w:val="22"/>
          <w:szCs w:val="22"/>
        </w:rPr>
        <w:t>Χημικός ή Βιολόγος</w:t>
      </w:r>
    </w:p>
    <w:p w:rsidR="003579DE" w:rsidRDefault="003579DE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Ένας (1) Οικονομολόγος</w:t>
      </w:r>
    </w:p>
    <w:p w:rsidR="003579DE" w:rsidRDefault="003579DE" w:rsidP="00BA6CC9">
      <w:pPr>
        <w:pStyle w:val="Footer"/>
        <w:spacing w:line="360" w:lineRule="auto"/>
        <w:ind w:firstLine="5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ΣΕ ΚΟΙΝΗ ΔΙΔΑΣΚΑΛΙΑ ΜΕ ΤΟ ΓΥΜΝΑΣΙΟ</w:t>
      </w:r>
    </w:p>
    <w:p w:rsidR="003579DE" w:rsidRDefault="003579DE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Ένας (1) Θεολόγος</w:t>
      </w:r>
    </w:p>
    <w:p w:rsidR="003579DE" w:rsidRDefault="003579DE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Ένας (1) Γυμναστής/Γυμνάστρια</w:t>
      </w:r>
    </w:p>
    <w:p w:rsidR="003579DE" w:rsidRDefault="003579DE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Όπως αντιλαμβάνεσθε τα σχολεία της Ύδρας έχουν πολλά κενά και η νέα σχολική χρονιά θα ξεκινήσει με πολλά προβλήματα.</w:t>
      </w:r>
    </w:p>
    <w:p w:rsidR="00FB5153" w:rsidRDefault="003579DE" w:rsidP="000B77E8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Παρακαλούμε,</w:t>
      </w:r>
      <w:r w:rsidR="000B77E8" w:rsidRPr="000B77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κυρία Υπουργέ, για τη δική σας βοήθεια ώστε να πληρωθούν οι κενές θέσεις το συντομότερο δυνατό </w:t>
      </w:r>
      <w:r w:rsidR="00FB5153">
        <w:rPr>
          <w:rFonts w:ascii="Arial" w:hAnsi="Arial" w:cs="Arial"/>
          <w:sz w:val="22"/>
          <w:szCs w:val="22"/>
        </w:rPr>
        <w:t>και</w:t>
      </w:r>
      <w:r w:rsidR="00F2134C">
        <w:rPr>
          <w:rFonts w:ascii="Arial" w:hAnsi="Arial" w:cs="Arial"/>
          <w:sz w:val="22"/>
          <w:szCs w:val="22"/>
        </w:rPr>
        <w:t xml:space="preserve"> να δοθεί η</w:t>
      </w:r>
      <w:r>
        <w:rPr>
          <w:rFonts w:ascii="Arial" w:hAnsi="Arial" w:cs="Arial"/>
          <w:sz w:val="22"/>
          <w:szCs w:val="22"/>
        </w:rPr>
        <w:t xml:space="preserve"> δυνατότητα στους μαθητές της </w:t>
      </w:r>
      <w:r w:rsidR="00FB5153">
        <w:rPr>
          <w:rFonts w:ascii="Arial" w:hAnsi="Arial" w:cs="Arial"/>
          <w:sz w:val="22"/>
          <w:szCs w:val="22"/>
        </w:rPr>
        <w:t>νησιωτικής Ύδρας να απολαύσουν το αγαθό της παιδείας.</w:t>
      </w:r>
    </w:p>
    <w:p w:rsidR="00B275AC" w:rsidRDefault="00FB5153" w:rsidP="000B77E8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Σας ευχαριστούμε εκ των προτέρων για τη θετική αντιμετώπιση του αιτήματός μας.</w:t>
      </w:r>
      <w:r w:rsidR="003579DE">
        <w:rPr>
          <w:rFonts w:ascii="Arial" w:hAnsi="Arial" w:cs="Arial"/>
          <w:sz w:val="22"/>
          <w:szCs w:val="22"/>
        </w:rPr>
        <w:tab/>
        <w:t xml:space="preserve"> </w:t>
      </w:r>
      <w:r w:rsidR="00B275AC">
        <w:rPr>
          <w:rFonts w:ascii="Arial" w:hAnsi="Arial" w:cs="Arial"/>
          <w:sz w:val="22"/>
          <w:szCs w:val="22"/>
        </w:rPr>
        <w:t xml:space="preserve"> </w:t>
      </w:r>
    </w:p>
    <w:p w:rsidR="00DF1E94" w:rsidRDefault="00DF1E94" w:rsidP="00BA6CC9">
      <w:pPr>
        <w:pStyle w:val="Footer"/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>
        <w:rPr>
          <w:rFonts w:ascii="Arial" w:hAnsi="Arial" w:cs="Arial"/>
          <w:sz w:val="22"/>
          <w:szCs w:val="22"/>
        </w:rPr>
        <w:tab/>
      </w:r>
    </w:p>
    <w:p w:rsidR="00E5661C" w:rsidRDefault="00E5661C" w:rsidP="00BA6CC9">
      <w:pPr>
        <w:pStyle w:val="Footer"/>
        <w:spacing w:line="360" w:lineRule="auto"/>
        <w:ind w:firstLine="5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Με τιμή,</w:t>
      </w:r>
    </w:p>
    <w:p w:rsidR="00E5661C" w:rsidRDefault="00E5661C" w:rsidP="00BA6CC9">
      <w:pPr>
        <w:pStyle w:val="Footer"/>
        <w:spacing w:line="360" w:lineRule="auto"/>
        <w:ind w:firstLine="5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Ο Δήμαρχος Ύδρας</w:t>
      </w:r>
    </w:p>
    <w:p w:rsidR="00E5661C" w:rsidRDefault="00E5661C" w:rsidP="00BA6CC9">
      <w:pPr>
        <w:pStyle w:val="Footer"/>
        <w:spacing w:line="360" w:lineRule="auto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E5661C" w:rsidRDefault="00E5661C" w:rsidP="00BA6CC9">
      <w:pPr>
        <w:pStyle w:val="Footer"/>
        <w:spacing w:line="360" w:lineRule="auto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E5661C" w:rsidRDefault="00E5661C" w:rsidP="00BA6CC9">
      <w:pPr>
        <w:pStyle w:val="Footer"/>
        <w:spacing w:line="360" w:lineRule="auto"/>
        <w:ind w:firstLine="5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ΚΟΥΚΟΥΔΑΚΗΣ ΓΕΩΡΓΙΟΣ</w:t>
      </w:r>
    </w:p>
    <w:p w:rsidR="00E5661C" w:rsidRDefault="00E5661C" w:rsidP="00BA6CC9">
      <w:pPr>
        <w:pStyle w:val="Footer"/>
        <w:spacing w:line="360" w:lineRule="auto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E5661C" w:rsidRPr="00E5661C" w:rsidRDefault="00E5661C" w:rsidP="00BA6CC9">
      <w:pPr>
        <w:pStyle w:val="Footer"/>
        <w:spacing w:line="360" w:lineRule="auto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497D1D" w:rsidRDefault="00497D1D" w:rsidP="00BA6CC9">
      <w:pPr>
        <w:pStyle w:val="Footer"/>
        <w:spacing w:line="360" w:lineRule="auto"/>
        <w:rPr>
          <w:rFonts w:ascii="Arial" w:hAnsi="Arial" w:cs="Arial"/>
          <w:sz w:val="22"/>
          <w:szCs w:val="22"/>
        </w:rPr>
      </w:pPr>
    </w:p>
    <w:p w:rsidR="00497D1D" w:rsidRDefault="00497D1D" w:rsidP="00BA6CC9">
      <w:pPr>
        <w:pStyle w:val="Footer"/>
        <w:spacing w:line="360" w:lineRule="auto"/>
        <w:rPr>
          <w:rFonts w:ascii="Arial" w:hAnsi="Arial" w:cs="Arial"/>
          <w:sz w:val="22"/>
          <w:szCs w:val="22"/>
        </w:rPr>
      </w:pPr>
    </w:p>
    <w:p w:rsidR="00497D1D" w:rsidRDefault="00497D1D" w:rsidP="00BA6CC9">
      <w:pPr>
        <w:pStyle w:val="Footer"/>
        <w:spacing w:line="360" w:lineRule="auto"/>
        <w:rPr>
          <w:rFonts w:ascii="Arial" w:hAnsi="Arial" w:cs="Arial"/>
          <w:sz w:val="22"/>
          <w:szCs w:val="22"/>
        </w:rPr>
      </w:pPr>
    </w:p>
    <w:p w:rsidR="00497D1D" w:rsidRDefault="00497D1D" w:rsidP="00BA6CC9">
      <w:pPr>
        <w:pStyle w:val="Footer"/>
        <w:spacing w:line="360" w:lineRule="auto"/>
        <w:rPr>
          <w:rFonts w:ascii="Arial" w:hAnsi="Arial" w:cs="Arial"/>
          <w:sz w:val="22"/>
          <w:szCs w:val="22"/>
        </w:rPr>
      </w:pPr>
    </w:p>
    <w:p w:rsidR="00497D1D" w:rsidRDefault="00497D1D" w:rsidP="00BA6CC9">
      <w:pPr>
        <w:pStyle w:val="Footer"/>
        <w:spacing w:line="360" w:lineRule="auto"/>
        <w:rPr>
          <w:rFonts w:ascii="Arial" w:hAnsi="Arial" w:cs="Arial"/>
          <w:sz w:val="22"/>
          <w:szCs w:val="22"/>
        </w:rPr>
      </w:pPr>
    </w:p>
    <w:p w:rsidR="00497D1D" w:rsidRDefault="00497D1D" w:rsidP="00BA6CC9">
      <w:pPr>
        <w:pStyle w:val="Footer"/>
        <w:spacing w:line="360" w:lineRule="auto"/>
        <w:rPr>
          <w:rFonts w:ascii="Arial" w:hAnsi="Arial" w:cs="Arial"/>
          <w:sz w:val="22"/>
          <w:szCs w:val="22"/>
        </w:rPr>
      </w:pPr>
    </w:p>
    <w:p w:rsidR="00750657" w:rsidRDefault="00750657" w:rsidP="00BA6CC9">
      <w:pPr>
        <w:pStyle w:val="Footer"/>
        <w:spacing w:line="360" w:lineRule="auto"/>
        <w:rPr>
          <w:rFonts w:ascii="Arial" w:hAnsi="Arial" w:cs="Arial"/>
          <w:sz w:val="22"/>
          <w:szCs w:val="22"/>
        </w:rPr>
      </w:pPr>
    </w:p>
    <w:p w:rsidR="001F73FC" w:rsidRDefault="001F73FC" w:rsidP="00BA6CC9">
      <w:pPr>
        <w:pStyle w:val="Footer"/>
        <w:spacing w:line="360" w:lineRule="auto"/>
        <w:rPr>
          <w:rFonts w:ascii="Arial" w:hAnsi="Arial" w:cs="Arial"/>
          <w:sz w:val="22"/>
          <w:szCs w:val="22"/>
        </w:rPr>
      </w:pPr>
    </w:p>
    <w:p w:rsidR="00F7376A" w:rsidRDefault="00F7376A" w:rsidP="00BA6CC9">
      <w:pPr>
        <w:spacing w:line="360" w:lineRule="auto"/>
      </w:pPr>
    </w:p>
    <w:p w:rsidR="00497D1D" w:rsidRDefault="00497D1D" w:rsidP="00F7376A"/>
    <w:p w:rsidR="00497D1D" w:rsidRDefault="00497D1D" w:rsidP="00F7376A"/>
    <w:p w:rsidR="00750657" w:rsidRDefault="00750657" w:rsidP="00F7376A"/>
    <w:p w:rsidR="00750657" w:rsidRDefault="00750657" w:rsidP="00F7376A"/>
    <w:p w:rsidR="00750657" w:rsidRDefault="00750657" w:rsidP="00F7376A"/>
    <w:sectPr w:rsidR="00750657" w:rsidSect="00F7376A">
      <w:footerReference w:type="default" r:id="rId8"/>
      <w:pgSz w:w="11906" w:h="16838"/>
      <w:pgMar w:top="0" w:right="1800" w:bottom="1440" w:left="1800" w:header="708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A79" w:rsidRDefault="00247A79">
      <w:r>
        <w:separator/>
      </w:r>
    </w:p>
  </w:endnote>
  <w:endnote w:type="continuationSeparator" w:id="0">
    <w:p w:rsidR="00247A79" w:rsidRDefault="00247A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2AB" w:rsidRDefault="00DE62AB" w:rsidP="00DE62AB">
    <w:pPr>
      <w:pStyle w:val="Footer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ΔΗΜΟΣ ΥΔΡΑΣ</w:t>
    </w:r>
  </w:p>
  <w:p w:rsidR="00DE62AB" w:rsidRDefault="00DE62AB" w:rsidP="00DE62AB">
    <w:pPr>
      <w:pStyle w:val="Footer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Ύδρα 18040 - Τηλ. 22983 20 200 - 22980 52 210 - 22980 53 003 - </w:t>
    </w:r>
    <w:r>
      <w:rPr>
        <w:rFonts w:ascii="Arial" w:hAnsi="Arial" w:cs="Arial"/>
        <w:sz w:val="14"/>
        <w:szCs w:val="14"/>
        <w:lang w:val="en-GB"/>
      </w:rPr>
      <w:t>Fax</w:t>
    </w:r>
    <w:r>
      <w:rPr>
        <w:rFonts w:ascii="Arial" w:hAnsi="Arial" w:cs="Arial"/>
        <w:sz w:val="14"/>
        <w:szCs w:val="14"/>
      </w:rPr>
      <w:t xml:space="preserve"> 22980 53 482</w:t>
    </w:r>
  </w:p>
  <w:p w:rsidR="00F7376A" w:rsidRPr="00DB472C" w:rsidRDefault="00DE62AB" w:rsidP="00DE62AB">
    <w:pPr>
      <w:pStyle w:val="Footer"/>
      <w:jc w:val="center"/>
      <w:rPr>
        <w:lang w:val="en-US"/>
      </w:rPr>
    </w:pPr>
    <w:hyperlink r:id="rId1" w:history="1">
      <w:r>
        <w:rPr>
          <w:rStyle w:val="Hyperlink"/>
          <w:rFonts w:ascii="Arial" w:hAnsi="Arial"/>
          <w:sz w:val="14"/>
          <w:lang w:val="en-US"/>
        </w:rPr>
        <w:t>www</w:t>
      </w:r>
      <w:r>
        <w:rPr>
          <w:rStyle w:val="Hyperlink"/>
          <w:rFonts w:ascii="Arial" w:hAnsi="Arial"/>
          <w:sz w:val="14"/>
          <w:lang w:val="en-GB"/>
        </w:rPr>
        <w:t>.</w:t>
      </w:r>
      <w:r>
        <w:rPr>
          <w:rStyle w:val="Hyperlink"/>
          <w:rFonts w:ascii="Arial" w:hAnsi="Arial"/>
          <w:sz w:val="14"/>
          <w:lang w:val="en-US"/>
        </w:rPr>
        <w:t>ydra</w:t>
      </w:r>
      <w:r>
        <w:rPr>
          <w:rStyle w:val="Hyperlink"/>
          <w:rFonts w:ascii="Arial" w:hAnsi="Arial"/>
          <w:sz w:val="14"/>
          <w:lang w:val="en-GB"/>
        </w:rPr>
        <w:t>.</w:t>
      </w:r>
      <w:r>
        <w:rPr>
          <w:rStyle w:val="Hyperlink"/>
          <w:rFonts w:ascii="Arial" w:hAnsi="Arial"/>
          <w:sz w:val="14"/>
          <w:lang w:val="en-US"/>
        </w:rPr>
        <w:t>gov</w:t>
      </w:r>
      <w:r>
        <w:rPr>
          <w:rStyle w:val="Hyperlink"/>
          <w:rFonts w:ascii="Arial" w:hAnsi="Arial"/>
          <w:sz w:val="14"/>
          <w:lang w:val="en-GB"/>
        </w:rPr>
        <w:t>.</w:t>
      </w:r>
      <w:r>
        <w:rPr>
          <w:rStyle w:val="Hyperlink"/>
          <w:rFonts w:ascii="Arial" w:hAnsi="Arial"/>
          <w:sz w:val="14"/>
          <w:lang w:val="en-US"/>
        </w:rPr>
        <w:t>gr</w:t>
      </w:r>
    </w:hyperlink>
    <w:r>
      <w:rPr>
        <w:sz w:val="14"/>
        <w:lang w:val="en-US"/>
      </w:rPr>
      <w:t xml:space="preserve">  </w:t>
    </w:r>
    <w:r>
      <w:rPr>
        <w:rFonts w:ascii="Arial" w:hAnsi="Arial" w:cs="Arial"/>
        <w:sz w:val="4"/>
        <w:szCs w:val="14"/>
        <w:lang w:val="en-GB"/>
      </w:rPr>
      <w:t xml:space="preserve"> </w:t>
    </w:r>
    <w:r>
      <w:rPr>
        <w:rFonts w:ascii="Arial" w:hAnsi="Arial" w:cs="Arial"/>
        <w:sz w:val="4"/>
        <w:szCs w:val="14"/>
        <w:lang w:val="en-US"/>
      </w:rPr>
      <w:t xml:space="preserve"> </w:t>
    </w:r>
    <w:r>
      <w:rPr>
        <w:rFonts w:ascii="Arial" w:hAnsi="Arial" w:cs="Arial"/>
        <w:sz w:val="14"/>
        <w:szCs w:val="14"/>
        <w:lang w:val="en-GB"/>
      </w:rPr>
      <w:t xml:space="preserve">email: </w:t>
    </w:r>
    <w:hyperlink r:id="rId2" w:history="1">
      <w:r>
        <w:rPr>
          <w:rStyle w:val="Hyperlink"/>
          <w:rFonts w:ascii="Arial" w:hAnsi="Arial" w:cs="Arial"/>
          <w:sz w:val="14"/>
          <w:szCs w:val="14"/>
          <w:lang w:val="en-GB"/>
        </w:rPr>
        <w:t>ydra@ydra.gov.gr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A79" w:rsidRDefault="00247A79">
      <w:r>
        <w:separator/>
      </w:r>
    </w:p>
  </w:footnote>
  <w:footnote w:type="continuationSeparator" w:id="0">
    <w:p w:rsidR="00247A79" w:rsidRDefault="00247A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E6F"/>
    <w:multiLevelType w:val="hybridMultilevel"/>
    <w:tmpl w:val="07129EC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6004F0"/>
    <w:multiLevelType w:val="hybridMultilevel"/>
    <w:tmpl w:val="30CA075A"/>
    <w:lvl w:ilvl="0" w:tplc="8CE6EDE0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8894B11"/>
    <w:multiLevelType w:val="hybridMultilevel"/>
    <w:tmpl w:val="2C0A07C0"/>
    <w:lvl w:ilvl="0" w:tplc="0408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B080329"/>
    <w:multiLevelType w:val="hybridMultilevel"/>
    <w:tmpl w:val="FFB698D0"/>
    <w:lvl w:ilvl="0" w:tplc="B90C9B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69C61A9"/>
    <w:multiLevelType w:val="hybridMultilevel"/>
    <w:tmpl w:val="CFF0D83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316"/>
    <w:rsid w:val="000805AB"/>
    <w:rsid w:val="00095E7C"/>
    <w:rsid w:val="000B3CE7"/>
    <w:rsid w:val="000B77E8"/>
    <w:rsid w:val="000D0BD5"/>
    <w:rsid w:val="000E5A70"/>
    <w:rsid w:val="00112F4F"/>
    <w:rsid w:val="001368D2"/>
    <w:rsid w:val="00164DA8"/>
    <w:rsid w:val="001858E9"/>
    <w:rsid w:val="001902E8"/>
    <w:rsid w:val="001A0023"/>
    <w:rsid w:val="001D650F"/>
    <w:rsid w:val="001E3C03"/>
    <w:rsid w:val="001F73FC"/>
    <w:rsid w:val="0021455A"/>
    <w:rsid w:val="00227F00"/>
    <w:rsid w:val="00247A79"/>
    <w:rsid w:val="00272FA7"/>
    <w:rsid w:val="00276B72"/>
    <w:rsid w:val="002C250C"/>
    <w:rsid w:val="002C4D34"/>
    <w:rsid w:val="002C75B9"/>
    <w:rsid w:val="00312485"/>
    <w:rsid w:val="00342373"/>
    <w:rsid w:val="00345F81"/>
    <w:rsid w:val="00353C7A"/>
    <w:rsid w:val="003579DE"/>
    <w:rsid w:val="003655B3"/>
    <w:rsid w:val="0037235C"/>
    <w:rsid w:val="003A0356"/>
    <w:rsid w:val="003A42E7"/>
    <w:rsid w:val="003A689E"/>
    <w:rsid w:val="003E06CE"/>
    <w:rsid w:val="003E4404"/>
    <w:rsid w:val="003E7ED9"/>
    <w:rsid w:val="0040476A"/>
    <w:rsid w:val="00414384"/>
    <w:rsid w:val="004315F1"/>
    <w:rsid w:val="00440445"/>
    <w:rsid w:val="004554F4"/>
    <w:rsid w:val="004567A3"/>
    <w:rsid w:val="00477316"/>
    <w:rsid w:val="00482C1E"/>
    <w:rsid w:val="004953FE"/>
    <w:rsid w:val="00496AAE"/>
    <w:rsid w:val="00497D1D"/>
    <w:rsid w:val="004A2CAE"/>
    <w:rsid w:val="004C6DFA"/>
    <w:rsid w:val="00526899"/>
    <w:rsid w:val="005343BD"/>
    <w:rsid w:val="00535A7C"/>
    <w:rsid w:val="00574407"/>
    <w:rsid w:val="005A73DB"/>
    <w:rsid w:val="00601216"/>
    <w:rsid w:val="00601F29"/>
    <w:rsid w:val="006335AC"/>
    <w:rsid w:val="00634E97"/>
    <w:rsid w:val="00636B5F"/>
    <w:rsid w:val="00642486"/>
    <w:rsid w:val="0065103C"/>
    <w:rsid w:val="006633F1"/>
    <w:rsid w:val="00672F52"/>
    <w:rsid w:val="006858CE"/>
    <w:rsid w:val="006920D2"/>
    <w:rsid w:val="006A5A36"/>
    <w:rsid w:val="006B76B7"/>
    <w:rsid w:val="006C2E8D"/>
    <w:rsid w:val="006D18B0"/>
    <w:rsid w:val="006F3A28"/>
    <w:rsid w:val="007079FD"/>
    <w:rsid w:val="0071212E"/>
    <w:rsid w:val="00730985"/>
    <w:rsid w:val="00745063"/>
    <w:rsid w:val="00750657"/>
    <w:rsid w:val="00751A33"/>
    <w:rsid w:val="007738C7"/>
    <w:rsid w:val="007803E9"/>
    <w:rsid w:val="0078781B"/>
    <w:rsid w:val="007B504E"/>
    <w:rsid w:val="007E1CF8"/>
    <w:rsid w:val="007F4053"/>
    <w:rsid w:val="0080371C"/>
    <w:rsid w:val="00804CEC"/>
    <w:rsid w:val="0080786D"/>
    <w:rsid w:val="0081012A"/>
    <w:rsid w:val="00827CA3"/>
    <w:rsid w:val="00843456"/>
    <w:rsid w:val="008462B3"/>
    <w:rsid w:val="0085025D"/>
    <w:rsid w:val="008504C2"/>
    <w:rsid w:val="008602BA"/>
    <w:rsid w:val="008701A5"/>
    <w:rsid w:val="008706A5"/>
    <w:rsid w:val="00887560"/>
    <w:rsid w:val="008C0848"/>
    <w:rsid w:val="008C11AD"/>
    <w:rsid w:val="008C1357"/>
    <w:rsid w:val="008C1C54"/>
    <w:rsid w:val="008D0955"/>
    <w:rsid w:val="00902B5D"/>
    <w:rsid w:val="009218F4"/>
    <w:rsid w:val="00922D69"/>
    <w:rsid w:val="0092365C"/>
    <w:rsid w:val="00927AEA"/>
    <w:rsid w:val="0093552B"/>
    <w:rsid w:val="009652E3"/>
    <w:rsid w:val="0097475A"/>
    <w:rsid w:val="0099020C"/>
    <w:rsid w:val="009B58C0"/>
    <w:rsid w:val="009D78EC"/>
    <w:rsid w:val="00A059BC"/>
    <w:rsid w:val="00A1373D"/>
    <w:rsid w:val="00A14B41"/>
    <w:rsid w:val="00A330BA"/>
    <w:rsid w:val="00AB7089"/>
    <w:rsid w:val="00AF08F8"/>
    <w:rsid w:val="00B179FD"/>
    <w:rsid w:val="00B275AC"/>
    <w:rsid w:val="00B37E85"/>
    <w:rsid w:val="00B503FA"/>
    <w:rsid w:val="00B528D2"/>
    <w:rsid w:val="00B87F03"/>
    <w:rsid w:val="00BA3EA7"/>
    <w:rsid w:val="00BA6CC9"/>
    <w:rsid w:val="00BB27C1"/>
    <w:rsid w:val="00BB4B53"/>
    <w:rsid w:val="00BD6060"/>
    <w:rsid w:val="00BF22BF"/>
    <w:rsid w:val="00BF7178"/>
    <w:rsid w:val="00C01322"/>
    <w:rsid w:val="00C03FCC"/>
    <w:rsid w:val="00C24594"/>
    <w:rsid w:val="00C510E9"/>
    <w:rsid w:val="00C556DE"/>
    <w:rsid w:val="00CB2015"/>
    <w:rsid w:val="00CD2D2F"/>
    <w:rsid w:val="00D333FA"/>
    <w:rsid w:val="00D60E30"/>
    <w:rsid w:val="00DA0413"/>
    <w:rsid w:val="00DB472C"/>
    <w:rsid w:val="00DC3BF2"/>
    <w:rsid w:val="00DE4313"/>
    <w:rsid w:val="00DE62AB"/>
    <w:rsid w:val="00DF1E94"/>
    <w:rsid w:val="00DF79F4"/>
    <w:rsid w:val="00E12BBD"/>
    <w:rsid w:val="00E252FB"/>
    <w:rsid w:val="00E5661C"/>
    <w:rsid w:val="00E57740"/>
    <w:rsid w:val="00E77FC1"/>
    <w:rsid w:val="00E91FA5"/>
    <w:rsid w:val="00EB5A15"/>
    <w:rsid w:val="00EE359F"/>
    <w:rsid w:val="00EF5165"/>
    <w:rsid w:val="00F0177F"/>
    <w:rsid w:val="00F044F8"/>
    <w:rsid w:val="00F2134C"/>
    <w:rsid w:val="00F5539C"/>
    <w:rsid w:val="00F7376A"/>
    <w:rsid w:val="00FB5153"/>
    <w:rsid w:val="00FD4A9A"/>
    <w:rsid w:val="00FF13CE"/>
    <w:rsid w:val="00FF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l-G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F4053"/>
    <w:pPr>
      <w:tabs>
        <w:tab w:val="center" w:pos="4153"/>
        <w:tab w:val="right" w:pos="8306"/>
      </w:tabs>
    </w:pPr>
    <w:rPr>
      <w:rFonts w:ascii="Palatino Linotype" w:hAnsi="Palatino Linotype"/>
    </w:rPr>
  </w:style>
  <w:style w:type="paragraph" w:styleId="Footer">
    <w:name w:val="footer"/>
    <w:basedOn w:val="Normal"/>
    <w:link w:val="FooterChar"/>
    <w:rsid w:val="008D0955"/>
    <w:pPr>
      <w:tabs>
        <w:tab w:val="center" w:pos="4153"/>
        <w:tab w:val="right" w:pos="8306"/>
      </w:tabs>
    </w:pPr>
    <w:rPr>
      <w:rFonts w:ascii="Palatino Linotype" w:hAnsi="Palatino Linotype"/>
    </w:rPr>
  </w:style>
  <w:style w:type="paragraph" w:customStyle="1" w:styleId="Default">
    <w:name w:val="Default"/>
    <w:rsid w:val="00D60E30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l-GR"/>
    </w:rPr>
  </w:style>
  <w:style w:type="paragraph" w:customStyle="1" w:styleId="Pa0">
    <w:name w:val="Pa0"/>
    <w:basedOn w:val="Default"/>
    <w:next w:val="Default"/>
    <w:rsid w:val="00D60E30"/>
    <w:pPr>
      <w:spacing w:line="241" w:lineRule="atLeast"/>
    </w:pPr>
    <w:rPr>
      <w:rFonts w:cs="Times New Roman"/>
      <w:color w:val="auto"/>
    </w:rPr>
  </w:style>
  <w:style w:type="character" w:customStyle="1" w:styleId="A2">
    <w:name w:val="A2"/>
    <w:rsid w:val="00D60E30"/>
    <w:rPr>
      <w:rFonts w:cs="Times"/>
      <w:b/>
      <w:bCs/>
      <w:color w:val="000000"/>
      <w:sz w:val="15"/>
      <w:szCs w:val="15"/>
    </w:rPr>
  </w:style>
  <w:style w:type="character" w:styleId="Hyperlink">
    <w:name w:val="Hyperlink"/>
    <w:basedOn w:val="DefaultParagraphFont"/>
    <w:rsid w:val="00526899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rsid w:val="00601F29"/>
    <w:rPr>
      <w:rFonts w:ascii="Palatino Linotype" w:hAnsi="Palatino Linotype"/>
      <w:sz w:val="24"/>
      <w:szCs w:val="24"/>
    </w:rPr>
  </w:style>
  <w:style w:type="character" w:customStyle="1" w:styleId="CharChar1">
    <w:name w:val=" Char Char1"/>
    <w:basedOn w:val="DefaultParagraphFont"/>
    <w:rsid w:val="009D78EC"/>
    <w:rPr>
      <w:rFonts w:ascii="Calibri" w:eastAsia="Calibri" w:hAnsi="Calibri"/>
      <w:sz w:val="22"/>
      <w:szCs w:val="22"/>
      <w:lang w:val="el-GR" w:eastAsia="en-US" w:bidi="ar-SA"/>
    </w:rPr>
  </w:style>
  <w:style w:type="character" w:customStyle="1" w:styleId="CharChar10">
    <w:name w:val="Char Char1"/>
    <w:basedOn w:val="DefaultParagraphFont"/>
    <w:locked/>
    <w:rsid w:val="00DE62AB"/>
    <w:rPr>
      <w:rFonts w:ascii="Palatino Linotype" w:hAnsi="Palatino Linotype"/>
      <w:sz w:val="24"/>
      <w:szCs w:val="24"/>
      <w:lang w:val="el-GR" w:eastAsia="el-GR" w:bidi="ar-SA"/>
    </w:rPr>
  </w:style>
  <w:style w:type="paragraph" w:styleId="BalloonText">
    <w:name w:val="Balloon Text"/>
    <w:basedOn w:val="Normal"/>
    <w:link w:val="BalloonTextChar"/>
    <w:rsid w:val="000B77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77E8"/>
    <w:rPr>
      <w:rFonts w:ascii="Tahoma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4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ydra@ydra.gov.gr" TargetMode="External"/><Relationship Id="rId1" Type="http://schemas.openxmlformats.org/officeDocument/2006/relationships/hyperlink" Target="http://www.ydra.gov.gr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917;&#960;&#953;&#966;&#940;&#957;&#949;&#953;&#945;%20&#949;&#961;&#947;&#945;&#963;&#943;&#945;&#962;\&#917;&#960;&#953;&#963;&#964;&#959;&#955;&#951;%20201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Επιστολη 2011</Template>
  <TotalTime>2</TotalTime>
  <Pages>3</Pages>
  <Words>290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Αθήνα 8 Φεβρουαρίου 2010</vt:lpstr>
    </vt:vector>
  </TitlesOfParts>
  <Company>Microsoft</Company>
  <LinksUpToDate>false</LinksUpToDate>
  <CharactersWithSpaces>1859</CharactersWithSpaces>
  <SharedDoc>false</SharedDoc>
  <HLinks>
    <vt:vector size="12" baseType="variant">
      <vt:variant>
        <vt:i4>5898283</vt:i4>
      </vt:variant>
      <vt:variant>
        <vt:i4>3</vt:i4>
      </vt:variant>
      <vt:variant>
        <vt:i4>0</vt:i4>
      </vt:variant>
      <vt:variant>
        <vt:i4>5</vt:i4>
      </vt:variant>
      <vt:variant>
        <vt:lpwstr>mailto:ydra@ydra.gov.gr</vt:lpwstr>
      </vt:variant>
      <vt:variant>
        <vt:lpwstr/>
      </vt:variant>
      <vt:variant>
        <vt:i4>3997731</vt:i4>
      </vt:variant>
      <vt:variant>
        <vt:i4>0</vt:i4>
      </vt:variant>
      <vt:variant>
        <vt:i4>0</vt:i4>
      </vt:variant>
      <vt:variant>
        <vt:i4>5</vt:i4>
      </vt:variant>
      <vt:variant>
        <vt:lpwstr>http://www.ydra.gov.gr/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Αθήνα 8 Φεβρουαρίου 2010</dc:title>
  <dc:creator>user</dc:creator>
  <cp:lastModifiedBy>eleni</cp:lastModifiedBy>
  <cp:revision>4</cp:revision>
  <cp:lastPrinted>2011-01-18T06:25:00Z</cp:lastPrinted>
  <dcterms:created xsi:type="dcterms:W3CDTF">2015-09-10T12:07:00Z</dcterms:created>
  <dcterms:modified xsi:type="dcterms:W3CDTF">2015-09-10T12:08:00Z</dcterms:modified>
</cp:coreProperties>
</file>